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304" w:type="dxa"/>
        <w:tblLayout w:type="fixed"/>
        <w:tblLook w:val="04A0" w:firstRow="1" w:lastRow="0" w:firstColumn="1" w:lastColumn="0" w:noHBand="0" w:noVBand="1"/>
      </w:tblPr>
      <w:tblGrid>
        <w:gridCol w:w="1371"/>
        <w:gridCol w:w="4776"/>
        <w:gridCol w:w="5120"/>
        <w:gridCol w:w="4037"/>
      </w:tblGrid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>
            <w:pPr>
              <w:rPr>
                <w:b/>
                <w:bCs/>
              </w:rPr>
            </w:pPr>
            <w:r>
              <w:rPr>
                <w:b/>
                <w:bCs/>
              </w:rPr>
              <w:t>Hero</w:t>
            </w:r>
          </w:p>
          <w:p w:rsidR="00CA4C4D" w:rsidRDefault="00CA4C4D">
            <w:pPr>
              <w:rPr>
                <w:b/>
                <w:bCs/>
              </w:rPr>
            </w:pPr>
          </w:p>
          <w:p w:rsidR="00CA4C4D" w:rsidRPr="00C33A83" w:rsidRDefault="00CA4C4D">
            <w:pPr>
              <w:rPr>
                <w:b/>
                <w:bCs/>
              </w:rPr>
            </w:pPr>
          </w:p>
        </w:tc>
        <w:tc>
          <w:tcPr>
            <w:tcW w:w="4776" w:type="dxa"/>
          </w:tcPr>
          <w:p w:rsidR="00CA4C4D" w:rsidRDefault="002864EE">
            <w:r>
              <w:t>Neo</w:t>
            </w:r>
            <w:r w:rsidR="006557D4">
              <w:t xml:space="preserve"> – The Matrix Trilogy</w:t>
            </w:r>
            <w:r w:rsidR="006557D4">
              <w:br/>
            </w:r>
            <w:r w:rsidR="006557D4">
              <w:rPr>
                <w:noProof/>
                <w:lang w:eastAsia="en-GB"/>
              </w:rPr>
              <w:drawing>
                <wp:inline distT="0" distB="0" distL="0" distR="0">
                  <wp:extent cx="2414588" cy="1609725"/>
                  <wp:effectExtent l="0" t="0" r="5080" b="0"/>
                  <wp:docPr id="3" name="Picture 3" descr="Image result for neo matr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neo matr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065" cy="1616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2864EE">
            <w:r>
              <w:t>James Bond</w:t>
            </w:r>
            <w:r w:rsidR="006557D4">
              <w:t xml:space="preserve"> – The James Bond Franchise</w:t>
            </w:r>
            <w:r w:rsidR="006557D4">
              <w:br/>
            </w:r>
            <w:r w:rsidR="006557D4">
              <w:rPr>
                <w:noProof/>
                <w:lang w:eastAsia="en-GB"/>
              </w:rPr>
              <w:drawing>
                <wp:inline distT="0" distB="0" distL="0" distR="0">
                  <wp:extent cx="2609850" cy="1739900"/>
                  <wp:effectExtent l="0" t="0" r="0" b="0"/>
                  <wp:docPr id="1" name="Picture 1" descr="Image result for james bo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james bo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0099" cy="1740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2864EE">
            <w:r>
              <w:t>Ellen Ripley</w:t>
            </w:r>
            <w:r w:rsidR="006557D4">
              <w:t xml:space="preserve"> – Alien Franchise</w:t>
            </w:r>
            <w:r w:rsidR="006557D4">
              <w:br/>
            </w:r>
            <w:r w:rsidR="006557D4">
              <w:rPr>
                <w:noProof/>
                <w:lang w:eastAsia="en-GB"/>
              </w:rPr>
              <w:drawing>
                <wp:inline distT="0" distB="0" distL="0" distR="0">
                  <wp:extent cx="1132065" cy="1739900"/>
                  <wp:effectExtent l="0" t="0" r="0" b="0"/>
                  <wp:docPr id="4" name="Picture 4" descr="Image result for ellen ripl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ellen ripl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405" cy="176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 w:rsidP="00C33A83">
            <w:pPr>
              <w:spacing w:after="160" w:line="259" w:lineRule="auto"/>
            </w:pPr>
            <w:r w:rsidRPr="00820879">
              <w:rPr>
                <w:b/>
                <w:bCs/>
              </w:rPr>
              <w:t>The Wise Old Man or Mentor</w:t>
            </w:r>
            <w:r w:rsidRPr="00820879">
              <w:t xml:space="preserve"> </w:t>
            </w:r>
          </w:p>
        </w:tc>
        <w:tc>
          <w:tcPr>
            <w:tcW w:w="4776" w:type="dxa"/>
          </w:tcPr>
          <w:p w:rsidR="00CA4C4D" w:rsidRDefault="00672AFE">
            <w:r>
              <w:t>Alfred Pennyworth – The Dark Knight Trilogy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455970" cy="2009775"/>
                  <wp:effectExtent l="0" t="0" r="0" b="0"/>
                  <wp:docPr id="8" name="Picture 8" descr="Image result for alfred pennyworth dark knig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alfred pennyworth dark knig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341" cy="2024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672AFE">
            <w:r>
              <w:t>Dumbledore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722434" cy="2171700"/>
                  <wp:effectExtent l="0" t="0" r="0" b="0"/>
                  <wp:docPr id="7" name="Picture 7" descr="Image result for dumbledo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dumbledo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298" cy="224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672AFE">
            <w:r>
              <w:t>Mr. Miyagi – The Karate Kid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313428" cy="1539875"/>
                  <wp:effectExtent l="0" t="0" r="0" b="3175"/>
                  <wp:docPr id="6" name="Picture 6" descr="Image result for mr miyag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mr miyag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5791" cy="1574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The Threshold Guardian</w:t>
            </w:r>
          </w:p>
          <w:p w:rsidR="00CA4C4D" w:rsidRPr="00C33A83" w:rsidRDefault="00CA4C4D">
            <w:pPr>
              <w:rPr>
                <w:b/>
                <w:bCs/>
              </w:rPr>
            </w:pPr>
          </w:p>
        </w:tc>
        <w:tc>
          <w:tcPr>
            <w:tcW w:w="4776" w:type="dxa"/>
          </w:tcPr>
          <w:p w:rsidR="00CA4C4D" w:rsidRDefault="00227E54">
            <w:r>
              <w:t>Fluffy – Harry Potter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28875" cy="1365195"/>
                  <wp:effectExtent l="0" t="0" r="0" b="6985"/>
                  <wp:docPr id="11" name="Picture 11" descr="Image result for fluffy harry pot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Image result for fluffy harry pot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3566" cy="139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227E54">
            <w:r>
              <w:t>Wall Guard – Stardust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594937" cy="1657350"/>
                  <wp:effectExtent l="0" t="0" r="0" b="0"/>
                  <wp:docPr id="12" name="Picture 12" descr="Image result for stardust wall gu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Image result for stardust wall gu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937" cy="1665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227E54">
            <w:r>
              <w:t>The Faun – Pan’s Labyrinth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49195" cy="1634838"/>
                  <wp:effectExtent l="0" t="0" r="8255" b="3810"/>
                  <wp:docPr id="10" name="Picture 10" descr="Image result for pan's labyrinth fau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 result for pan's labyrinth fau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334" cy="16729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 w:rsidP="00C33A83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>The Herald</w:t>
            </w:r>
          </w:p>
          <w:p w:rsidR="00CA4C4D" w:rsidRDefault="00CA4C4D"/>
          <w:p w:rsidR="00CA4C4D" w:rsidRDefault="00CA4C4D"/>
        </w:tc>
        <w:tc>
          <w:tcPr>
            <w:tcW w:w="4776" w:type="dxa"/>
          </w:tcPr>
          <w:p w:rsidR="00CA4C4D" w:rsidRDefault="00146487">
            <w:r>
              <w:t>R2D2 – Star Wars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114550" cy="2114550"/>
                  <wp:effectExtent l="0" t="0" r="0" b="0"/>
                  <wp:docPr id="9" name="Picture 9" descr="Image result for r2d2 a new h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r2d2 a new h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146487">
            <w:r>
              <w:t>Effie Trinket – The Hunger Games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272665" cy="2106509"/>
                  <wp:effectExtent l="0" t="0" r="0" b="8255"/>
                  <wp:docPr id="2" name="Picture 2" descr="Image result for effie trink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effie trink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0066" cy="2113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146487">
            <w:r>
              <w:t>M – James Bond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095500" cy="2095500"/>
                  <wp:effectExtent l="0" t="0" r="0" b="0"/>
                  <wp:docPr id="13" name="Picture 13" descr="Image result for m james bo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m james bo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 w:rsidP="00C33A83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lastRenderedPageBreak/>
              <w:t>The</w:t>
            </w:r>
            <w:r w:rsidRPr="00820879">
              <w:rPr>
                <w:b/>
                <w:bCs/>
              </w:rPr>
              <w:br/>
              <w:t xml:space="preserve"> Shapeshifter</w:t>
            </w:r>
          </w:p>
          <w:p w:rsidR="00CA4C4D" w:rsidRDefault="00CA4C4D"/>
        </w:tc>
        <w:tc>
          <w:tcPr>
            <w:tcW w:w="4776" w:type="dxa"/>
          </w:tcPr>
          <w:p w:rsidR="00CA4C4D" w:rsidRDefault="00146487">
            <w:r>
              <w:t>Anakin Skywalker – Star Wars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085975" cy="2608106"/>
                  <wp:effectExtent l="0" t="0" r="0" b="1905"/>
                  <wp:docPr id="15" name="Picture 15" descr="Image result for anakin skywalk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anakin skywalk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913" cy="262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F935EC">
            <w:r>
              <w:t>Harvey Dent/Two Face – The Dark Knight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3114261" cy="1790700"/>
                  <wp:effectExtent l="0" t="0" r="0" b="0"/>
                  <wp:docPr id="16" name="Picture 16" descr="Image result for the dark knight harvey d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the dark knight harvey d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9749" cy="1793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146487">
            <w:r>
              <w:t>John Connor – Terminator Genisys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76500" cy="1651000"/>
                  <wp:effectExtent l="0" t="0" r="0" b="6350"/>
                  <wp:docPr id="14" name="Picture 1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7241" cy="1651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 w:rsidP="00C33A83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>The</w:t>
            </w:r>
            <w:r w:rsidRPr="00820879">
              <w:rPr>
                <w:b/>
                <w:bCs/>
              </w:rPr>
              <w:br/>
              <w:t xml:space="preserve"> Shadow</w:t>
            </w:r>
          </w:p>
          <w:p w:rsidR="00CA4C4D" w:rsidRDefault="00CA4C4D"/>
        </w:tc>
        <w:tc>
          <w:tcPr>
            <w:tcW w:w="4776" w:type="dxa"/>
          </w:tcPr>
          <w:p w:rsidR="00CA4C4D" w:rsidRDefault="00F935EC">
            <w:r>
              <w:t>Darth Vader – Star Wars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889368" cy="1619250"/>
                  <wp:effectExtent l="0" t="0" r="6350" b="0"/>
                  <wp:docPr id="17" name="Picture 17" descr="Image result for darth va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darth va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7009" cy="1623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F935EC">
            <w:r>
              <w:t>Loki – The Avengers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3020618" cy="1663700"/>
                  <wp:effectExtent l="0" t="0" r="8890" b="0"/>
                  <wp:docPr id="18" name="Picture 18" descr="Image result for loki the aveng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loki the avenge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5" cy="1668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F935EC">
            <w:r>
              <w:t>Raoul Silva – Skyfall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981200" cy="1981200"/>
                  <wp:effectExtent l="0" t="0" r="0" b="0"/>
                  <wp:docPr id="19" name="Picture 19" descr="Image result for raoul sil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raoul sil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CA4C4D" w:rsidRDefault="00CA4C4D" w:rsidP="00C33A83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lastRenderedPageBreak/>
              <w:t xml:space="preserve">The </w:t>
            </w:r>
            <w:r w:rsidRPr="00820879">
              <w:rPr>
                <w:b/>
                <w:bCs/>
              </w:rPr>
              <w:br/>
              <w:t>Trickster</w:t>
            </w:r>
          </w:p>
          <w:p w:rsidR="00CA4C4D" w:rsidRDefault="00CA4C4D"/>
        </w:tc>
        <w:tc>
          <w:tcPr>
            <w:tcW w:w="4776" w:type="dxa"/>
          </w:tcPr>
          <w:p w:rsidR="00CA4C4D" w:rsidRDefault="00F935EC">
            <w:r>
              <w:t>C3PO – Star Wars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860185" cy="1696720"/>
                  <wp:effectExtent l="0" t="0" r="0" b="0"/>
                  <wp:docPr id="20" name="Picture 20" descr="Image result for c3p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c3p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1949" cy="1709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CA4C4D" w:rsidRDefault="00F935EC">
            <w:r>
              <w:t>Jack Sparrow – Pirates of the Caribbean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66975" cy="1850231"/>
                  <wp:effectExtent l="0" t="0" r="0" b="0"/>
                  <wp:docPr id="21" name="Picture 21" descr="Image result for jack sparr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jack sparro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0745" cy="1868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CA4C4D" w:rsidRDefault="00F935EC">
            <w:r>
              <w:t>The Mask – The Mask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75137" cy="1390642"/>
                  <wp:effectExtent l="0" t="0" r="1905" b="635"/>
                  <wp:docPr id="22" name="Picture 22" descr="Image result for the mas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the mas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1344" cy="142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 xml:space="preserve">Heroine or </w:t>
            </w:r>
            <w:r w:rsidRPr="00820879">
              <w:rPr>
                <w:b/>
                <w:bCs/>
              </w:rPr>
              <w:br/>
              <w:t>Goddess</w:t>
            </w:r>
          </w:p>
          <w:p w:rsidR="00672AFE" w:rsidRDefault="00672AFE" w:rsidP="00672AFE"/>
        </w:tc>
        <w:tc>
          <w:tcPr>
            <w:tcW w:w="4776" w:type="dxa"/>
          </w:tcPr>
          <w:p w:rsidR="00672AFE" w:rsidRDefault="00672AFE" w:rsidP="00672AFE">
            <w:r>
              <w:t>Ellen Ripley – Alien Franchise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 wp14:anchorId="3CAA6872" wp14:editId="7075C15E">
                  <wp:extent cx="1132065" cy="1739900"/>
                  <wp:effectExtent l="0" t="0" r="0" b="0"/>
                  <wp:docPr id="5" name="Picture 5" descr="Image result for ellen ripl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ellen ripl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405" cy="176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616677" w:rsidP="00672AFE">
            <w:r>
              <w:t>Wonder Woman – Wonder Woman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561434" cy="1708456"/>
                  <wp:effectExtent l="0" t="0" r="0" b="6350"/>
                  <wp:docPr id="23" name="Picture 23" descr="Image result for Wonder Wo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Wonder Wo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107" cy="171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616677" w:rsidP="00672AFE">
            <w:r>
              <w:t>Lara Croft – Tomb Raider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01428" cy="1350804"/>
                  <wp:effectExtent l="0" t="0" r="0" b="1905"/>
                  <wp:docPr id="24" name="Picture 24" descr="Image result for lara croft tomb raider 2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Image result for lara croft tomb raider 20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277" cy="1360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rPr>
          <w:trHeight w:val="1315"/>
        </w:trPr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</w:rPr>
            </w:pPr>
            <w:r w:rsidRPr="00820879">
              <w:rPr>
                <w:b/>
              </w:rPr>
              <w:lastRenderedPageBreak/>
              <w:t>Villain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16677" w:rsidRDefault="00616677" w:rsidP="00672AFE">
            <w:r>
              <w:t>The Emperor – Star Wars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884971" cy="1443688"/>
                  <wp:effectExtent l="0" t="0" r="0" b="4445"/>
                  <wp:docPr id="25" name="Picture 25" descr="Image result for the emper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age result for the emper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3652" cy="1453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72AFE" w:rsidRPr="00616677" w:rsidRDefault="00616677" w:rsidP="00616677">
            <w:pPr>
              <w:tabs>
                <w:tab w:val="left" w:pos="3315"/>
              </w:tabs>
            </w:pPr>
            <w:r>
              <w:tab/>
            </w:r>
          </w:p>
        </w:tc>
        <w:tc>
          <w:tcPr>
            <w:tcW w:w="5120" w:type="dxa"/>
          </w:tcPr>
          <w:p w:rsidR="00672AFE" w:rsidRDefault="00616677" w:rsidP="00672AFE">
            <w:r>
              <w:t>Agent Smith – The Matrix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209675" cy="1820009"/>
                  <wp:effectExtent l="0" t="0" r="0" b="8890"/>
                  <wp:docPr id="26" name="Picture 26" descr="Image result for agent smi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Image result for agent smi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290" cy="1840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616677" w:rsidP="00672AFE">
            <w:r>
              <w:t>Hans Gruber – Die Hard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 wp14:anchorId="5FAF2783" wp14:editId="465BEB4F">
                  <wp:extent cx="2446407" cy="1375918"/>
                  <wp:effectExtent l="0" t="0" r="0" b="0"/>
                  <wp:docPr id="27" name="Picture 27" descr="Image result for hans grub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hans grub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8105" cy="1393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rPr>
          <w:trHeight w:val="983"/>
        </w:trPr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 xml:space="preserve">The Sidekick </w:t>
            </w:r>
            <w:r>
              <w:rPr>
                <w:b/>
                <w:bCs/>
              </w:rPr>
              <w:t>–</w:t>
            </w:r>
            <w:r w:rsidRPr="00820879">
              <w:rPr>
                <w:b/>
                <w:bCs/>
              </w:rPr>
              <w:t xml:space="preserve"> Helpers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72AFE" w:rsidRDefault="00155FDE" w:rsidP="00672AFE">
            <w:r>
              <w:t>Hermione Granger</w:t>
            </w:r>
            <w:r w:rsidR="00217B67">
              <w:t xml:space="preserve"> – Harry Potter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1212721" cy="1617804"/>
                  <wp:effectExtent l="0" t="0" r="6985" b="1905"/>
                  <wp:docPr id="46" name="Picture 46" descr="Image result for hermione gran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hermione gran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744" cy="162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155FDE" w:rsidP="00672AFE">
            <w:r>
              <w:t>John Watson</w:t>
            </w:r>
            <w:r w:rsidR="00217B67">
              <w:t xml:space="preserve"> – Sherlock Holmes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 wp14:anchorId="402FF5AA" wp14:editId="0EBE17F9">
                  <wp:extent cx="1552575" cy="1422455"/>
                  <wp:effectExtent l="0" t="0" r="0" b="635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79" cy="1439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155FDE" w:rsidP="00672AFE">
            <w:r>
              <w:t>Chewbacca</w:t>
            </w:r>
            <w:r w:rsidR="00217B67">
              <w:t xml:space="preserve"> – Star Wars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 wp14:anchorId="6550AC97" wp14:editId="5376F638">
                  <wp:extent cx="1179564" cy="1638300"/>
                  <wp:effectExtent l="0" t="0" r="190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105" cy="1643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 xml:space="preserve">The </w:t>
            </w:r>
            <w:r w:rsidRPr="00820879">
              <w:rPr>
                <w:b/>
                <w:bCs/>
              </w:rPr>
              <w:br/>
              <w:t>Femme Fatale</w:t>
            </w:r>
          </w:p>
          <w:p w:rsidR="00672AFE" w:rsidRDefault="00672AFE" w:rsidP="00672AFE"/>
        </w:tc>
        <w:tc>
          <w:tcPr>
            <w:tcW w:w="4776" w:type="dxa"/>
          </w:tcPr>
          <w:p w:rsidR="00672AFE" w:rsidRDefault="00155FDE" w:rsidP="00672AFE">
            <w:r>
              <w:t>Jennifer Check – Jennifer’s Body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1543050" cy="1543050"/>
                  <wp:effectExtent l="0" t="0" r="0" b="0"/>
                  <wp:docPr id="45" name="Picture 45" descr="Image result for jennifer che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jennifer che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155FDE" w:rsidP="00672AFE">
            <w:proofErr w:type="spellStart"/>
            <w:r>
              <w:t>Catwoman</w:t>
            </w:r>
            <w:proofErr w:type="spellEnd"/>
            <w:r>
              <w:t xml:space="preserve"> – Batman Returns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2455333" cy="1381125"/>
                  <wp:effectExtent l="0" t="0" r="2540" b="0"/>
                  <wp:docPr id="48" name="Picture 48" descr="Image result for catwoman batman retur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catwoman batman retur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9242" cy="1405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155FDE" w:rsidP="00672AFE">
            <w:r>
              <w:t>Jane Smith – Mr and Mrs Smith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 wp14:anchorId="30A60AC6" wp14:editId="216876E0">
                  <wp:extent cx="2226310" cy="1481682"/>
                  <wp:effectExtent l="0" t="0" r="2540" b="444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194" cy="1486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lastRenderedPageBreak/>
              <w:t>Alchemist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72AFE" w:rsidRDefault="00155FDE" w:rsidP="00672AFE">
            <w:r>
              <w:t>The White Witch – The Chronicles of Narnia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1269968" cy="1914525"/>
                  <wp:effectExtent l="0" t="0" r="6985" b="0"/>
                  <wp:docPr id="50" name="Picture 50" descr="Image result for the white witch nar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the white witch nar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968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155FDE" w:rsidP="00672AFE">
            <w:r>
              <w:t>Gandalf – The Lord of the Rings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2781300" cy="1738313"/>
                  <wp:effectExtent l="0" t="0" r="635" b="0"/>
                  <wp:docPr id="51" name="Picture 51" descr="Image result for gandal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gandal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1738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155FDE" w:rsidP="00672AFE">
            <w:r>
              <w:t>The Wicked Witch of the West – The Wizard of Oz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2275661" cy="1660367"/>
                  <wp:effectExtent l="0" t="0" r="0" b="3175"/>
                  <wp:docPr id="52" name="Picture 52" descr="Image result for wicked witch of the w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wicked witch of the w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661" cy="1660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Pr="00C33A83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>The</w:t>
            </w:r>
            <w:r w:rsidRPr="00820879">
              <w:rPr>
                <w:b/>
                <w:bCs/>
              </w:rPr>
              <w:br/>
              <w:t xml:space="preserve"> Mad Scientist/</w:t>
            </w:r>
            <w:r w:rsidRPr="00820879">
              <w:rPr>
                <w:b/>
                <w:bCs/>
              </w:rPr>
              <w:br/>
              <w:t xml:space="preserve"> Nerd boy</w:t>
            </w:r>
          </w:p>
        </w:tc>
        <w:tc>
          <w:tcPr>
            <w:tcW w:w="4776" w:type="dxa"/>
          </w:tcPr>
          <w:p w:rsidR="00672AFE" w:rsidRDefault="00F16CC4" w:rsidP="00672AFE">
            <w:r>
              <w:t xml:space="preserve">Dr Frankenstein </w:t>
            </w:r>
            <w:r w:rsidR="00F30DBD">
              <w:t>–</w:t>
            </w:r>
            <w:r>
              <w:t xml:space="preserve"> Frankenstein</w:t>
            </w:r>
          </w:p>
          <w:p w:rsidR="00F30DBD" w:rsidRDefault="00F30DBD" w:rsidP="00672AFE">
            <w:r>
              <w:rPr>
                <w:noProof/>
              </w:rPr>
              <w:drawing>
                <wp:inline distT="0" distB="0" distL="0" distR="0">
                  <wp:extent cx="2228850" cy="1486690"/>
                  <wp:effectExtent l="0" t="0" r="0" b="0"/>
                  <wp:docPr id="53" name="Picture 53" descr="Image result for dr frankenst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dr frankenst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4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F30DBD" w:rsidP="00672AFE">
            <w:r>
              <w:t>David Lightman</w:t>
            </w:r>
            <w:r w:rsidR="00F16CC4">
              <w:t xml:space="preserve"> – War Games</w:t>
            </w:r>
          </w:p>
          <w:p w:rsidR="00F30DBD" w:rsidRDefault="00072A62" w:rsidP="00672AFE">
            <w:r>
              <w:rPr>
                <w:noProof/>
              </w:rPr>
              <w:drawing>
                <wp:inline distT="0" distB="0" distL="0" distR="0">
                  <wp:extent cx="1943100" cy="1509319"/>
                  <wp:effectExtent l="0" t="0" r="3810" b="0"/>
                  <wp:docPr id="55" name="Picture 55" descr="Image result for david light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david light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509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F16CC4" w:rsidP="00672AFE">
            <w:r>
              <w:t>Lex Luthor – Batman v Superman</w:t>
            </w:r>
          </w:p>
          <w:p w:rsidR="00072A62" w:rsidRDefault="00072A62" w:rsidP="00672AFE">
            <w:r>
              <w:rPr>
                <w:noProof/>
              </w:rPr>
              <w:drawing>
                <wp:inline distT="0" distB="0" distL="0" distR="0">
                  <wp:extent cx="1665477" cy="1722908"/>
                  <wp:effectExtent l="0" t="0" r="0" b="0"/>
                  <wp:docPr id="56" name="Picture 56" descr="Image result for lex luth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lex luth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5477" cy="1722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>The Nerd Girl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72AFE" w:rsidRDefault="0005532C" w:rsidP="00672AFE">
            <w:r>
              <w:t>Evie Carnahan</w:t>
            </w:r>
            <w:r w:rsidR="00940AEC">
              <w:t xml:space="preserve"> – The Mummy</w:t>
            </w:r>
          </w:p>
          <w:p w:rsidR="00072A62" w:rsidRDefault="00072A62" w:rsidP="00672AFE">
            <w:bookmarkStart w:id="0" w:name="_GoBack"/>
            <w:r>
              <w:rPr>
                <w:noProof/>
              </w:rPr>
              <w:lastRenderedPageBreak/>
              <w:drawing>
                <wp:inline distT="0" distB="0" distL="0" distR="0">
                  <wp:extent cx="2856939" cy="1618932"/>
                  <wp:effectExtent l="0" t="0" r="635" b="635"/>
                  <wp:docPr id="58" name="Picture 58" descr="Image result for evie carnah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evie carnah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0233" cy="16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5120" w:type="dxa"/>
          </w:tcPr>
          <w:p w:rsidR="00672AFE" w:rsidRDefault="00940AEC" w:rsidP="00672AFE">
            <w:r>
              <w:lastRenderedPageBreak/>
              <w:t>Hermione Granger – Harry Potter</w:t>
            </w:r>
          </w:p>
          <w:p w:rsidR="00F30DBD" w:rsidRDefault="00F30DBD" w:rsidP="00672AFE">
            <w:r>
              <w:rPr>
                <w:noProof/>
              </w:rPr>
              <w:lastRenderedPageBreak/>
              <w:drawing>
                <wp:inline distT="0" distB="0" distL="0" distR="0" wp14:anchorId="33CD61E7" wp14:editId="6931BB80">
                  <wp:extent cx="1212721" cy="1617804"/>
                  <wp:effectExtent l="0" t="0" r="6985" b="1905"/>
                  <wp:docPr id="47" name="Picture 47" descr="Image result for hermione gran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hermione gran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721" cy="1617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072A62" w:rsidRDefault="000B2368" w:rsidP="00672AFE">
            <w:r>
              <w:lastRenderedPageBreak/>
              <w:t>Carrie – Carrie</w:t>
            </w:r>
          </w:p>
          <w:p w:rsidR="00672AFE" w:rsidRDefault="00072A62" w:rsidP="00672AFE">
            <w:r>
              <w:rPr>
                <w:noProof/>
              </w:rPr>
              <w:lastRenderedPageBreak/>
              <w:drawing>
                <wp:inline distT="0" distB="0" distL="0" distR="0">
                  <wp:extent cx="2016289" cy="1570990"/>
                  <wp:effectExtent l="0" t="0" r="3175" b="0"/>
                  <wp:docPr id="57" name="Picture 57" descr="Image result for carrie car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carrie car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191" cy="1591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2368">
              <w:br/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lastRenderedPageBreak/>
              <w:t>Angel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72AFE" w:rsidRDefault="00AE2FEF" w:rsidP="00672AFE">
            <w:r>
              <w:t>Bartleby – Dogma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810170" cy="1562100"/>
                  <wp:effectExtent l="0" t="0" r="9525" b="0"/>
                  <wp:docPr id="28" name="Picture 28" descr="Image result for bartleby dog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bartleby dog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254" cy="1572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AE2FEF" w:rsidP="00672AFE">
            <w:r>
              <w:t>Clarence – It’s a Wonderful Life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447925" cy="1835944"/>
                  <wp:effectExtent l="0" t="0" r="0" b="0"/>
                  <wp:docPr id="29" name="Picture 29" descr="Image result for clarence its a wonderful li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clarence its a wonderful li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9495" cy="185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CD7152" w:rsidP="00672AFE">
            <w:r>
              <w:t>Damiel – Wings of Desire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352675" cy="1411605"/>
                  <wp:effectExtent l="0" t="0" r="9525" b="0"/>
                  <wp:docPr id="30" name="Picture 30" descr="Image result for damiel wings of desi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damiel wings of desi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41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Pr="00C33A83" w:rsidRDefault="00672AFE" w:rsidP="00672AFE">
            <w:pPr>
              <w:spacing w:after="160" w:line="259" w:lineRule="auto"/>
              <w:rPr>
                <w:b/>
              </w:rPr>
            </w:pPr>
            <w:r w:rsidRPr="00820879">
              <w:rPr>
                <w:b/>
                <w:bCs/>
              </w:rPr>
              <w:t>The Loose Cannon</w:t>
            </w:r>
          </w:p>
          <w:p w:rsidR="00672AFE" w:rsidRDefault="00672AFE" w:rsidP="00672AFE"/>
        </w:tc>
        <w:tc>
          <w:tcPr>
            <w:tcW w:w="4776" w:type="dxa"/>
          </w:tcPr>
          <w:p w:rsidR="00672AFE" w:rsidRDefault="00CD7152" w:rsidP="00672AFE">
            <w:r>
              <w:t>Shaft – Shaft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838450" cy="1596413"/>
                  <wp:effectExtent l="0" t="0" r="0" b="3810"/>
                  <wp:docPr id="32" name="Picture 32" descr="Image result for shaf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shaf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8388" cy="161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CD7152" w:rsidP="00672AFE">
            <w:r>
              <w:t xml:space="preserve">John </w:t>
            </w:r>
            <w:proofErr w:type="spellStart"/>
            <w:r>
              <w:t>McClane</w:t>
            </w:r>
            <w:proofErr w:type="spellEnd"/>
            <w:r>
              <w:t xml:space="preserve"> – Die Hard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828925" cy="1586850"/>
                  <wp:effectExtent l="0" t="0" r="0" b="0"/>
                  <wp:docPr id="31" name="Picture 31" descr="Image result for john mccl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john mccla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6176" cy="1596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CD7152" w:rsidP="00672AFE">
            <w:r>
              <w:t>Alex Foley – Beverly Hills Cop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914525" cy="1761363"/>
                  <wp:effectExtent l="0" t="0" r="0" b="0"/>
                  <wp:docPr id="33" name="Picture 33" descr="Image result for axel foley beverly hills c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axel foley beverly hills c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619" cy="177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Pr="00C33A83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lastRenderedPageBreak/>
              <w:t xml:space="preserve">The </w:t>
            </w:r>
            <w:r w:rsidRPr="00820879">
              <w:rPr>
                <w:b/>
                <w:bCs/>
              </w:rPr>
              <w:br/>
              <w:t xml:space="preserve">Obstructive </w:t>
            </w:r>
            <w:r w:rsidRPr="00820879">
              <w:rPr>
                <w:b/>
                <w:bCs/>
              </w:rPr>
              <w:br/>
              <w:t>Bureaucrat</w:t>
            </w:r>
          </w:p>
        </w:tc>
        <w:tc>
          <w:tcPr>
            <w:tcW w:w="4776" w:type="dxa"/>
          </w:tcPr>
          <w:p w:rsidR="00672AFE" w:rsidRDefault="00CD7152" w:rsidP="00672AFE">
            <w:r>
              <w:t>Usher – Spider Man 2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771650" cy="2164380"/>
                  <wp:effectExtent l="0" t="0" r="0" b="7620"/>
                  <wp:docPr id="34" name="Picture 34" descr="Image result for usher spider ma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usher spider ma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414" cy="2167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CD7152" w:rsidP="00672AFE">
            <w:r>
              <w:t>Galloway – Transformers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3095625" cy="2063750"/>
                  <wp:effectExtent l="0" t="0" r="9525" b="0"/>
                  <wp:docPr id="35" name="Picture 35" descr="Image result for galloway transform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galloway transforme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061" cy="2067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CD7152" w:rsidP="00672AFE">
            <w:r>
              <w:t xml:space="preserve">Albert </w:t>
            </w:r>
            <w:proofErr w:type="spellStart"/>
            <w:r>
              <w:t>Nimziki</w:t>
            </w:r>
            <w:proofErr w:type="spellEnd"/>
            <w:r>
              <w:t xml:space="preserve"> – Independence Day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923859" cy="2129605"/>
                  <wp:effectExtent l="0" t="0" r="635" b="4445"/>
                  <wp:docPr id="36" name="Picture 36" descr="Image result for albert nimzi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albert nimzi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896" cy="2150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Default="00672AFE" w:rsidP="00672AFE">
            <w:pPr>
              <w:rPr>
                <w:b/>
                <w:bCs/>
              </w:rPr>
            </w:pPr>
            <w:r w:rsidRPr="00820879">
              <w:rPr>
                <w:b/>
                <w:bCs/>
              </w:rPr>
              <w:t>Advocate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72AFE" w:rsidRDefault="008552BB" w:rsidP="00672AFE">
            <w:r>
              <w:t>Frank Galvin  - The Verdict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745118" cy="1704975"/>
                  <wp:effectExtent l="0" t="0" r="0" b="0"/>
                  <wp:docPr id="37" name="Picture 37" descr="Image result for paul newman the verdi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paul newman the verdi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5143" cy="1717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8552BB" w:rsidP="00672AFE">
            <w:r>
              <w:t>Tom Hagen – The Godfather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846036" cy="1762125"/>
                  <wp:effectExtent l="0" t="0" r="1905" b="0"/>
                  <wp:docPr id="38" name="Picture 38" descr="Image result for robert duvall godfath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robert duvall godfath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0930" cy="1766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8552BB" w:rsidP="00672AFE">
            <w:r>
              <w:t>Henry Drummond – Inherit the Wind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371725" cy="1456239"/>
                  <wp:effectExtent l="0" t="0" r="0" b="0"/>
                  <wp:docPr id="39" name="Picture 39" descr="Image result for spencer tracy inherit the wi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age result for spencer tracy inherit the wi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024" cy="1467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6677" w:rsidTr="00616677">
        <w:tc>
          <w:tcPr>
            <w:tcW w:w="1371" w:type="dxa"/>
            <w:shd w:val="clear" w:color="auto" w:fill="F2F2F2" w:themeFill="background1" w:themeFillShade="F2"/>
          </w:tcPr>
          <w:p w:rsidR="00672AFE" w:rsidRPr="00820879" w:rsidRDefault="00672AFE" w:rsidP="00672AFE">
            <w:pPr>
              <w:rPr>
                <w:b/>
              </w:rPr>
            </w:pPr>
            <w:r w:rsidRPr="00820879">
              <w:rPr>
                <w:b/>
                <w:bCs/>
              </w:rPr>
              <w:lastRenderedPageBreak/>
              <w:t>Addict</w:t>
            </w:r>
          </w:p>
          <w:p w:rsidR="00672AFE" w:rsidRDefault="00672AFE" w:rsidP="00672AFE"/>
          <w:p w:rsidR="00672AFE" w:rsidRDefault="00672AFE" w:rsidP="00672AFE"/>
        </w:tc>
        <w:tc>
          <w:tcPr>
            <w:tcW w:w="4776" w:type="dxa"/>
          </w:tcPr>
          <w:p w:rsidR="00672AFE" w:rsidRDefault="008552BB" w:rsidP="00672AFE">
            <w:r>
              <w:t>Mark Renton – Trainspotting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457325" cy="2492690"/>
                  <wp:effectExtent l="0" t="0" r="0" b="3175"/>
                  <wp:docPr id="40" name="Picture 40" descr="Image result for ewan mcgregor trainspot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ewan mcgregor trainspot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250" cy="2518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0" w:type="dxa"/>
          </w:tcPr>
          <w:p w:rsidR="00672AFE" w:rsidRDefault="008552BB" w:rsidP="00672AFE">
            <w:r>
              <w:t>Dominick DiNapoli – Fatso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3017648" cy="1695450"/>
                  <wp:effectExtent l="0" t="0" r="0" b="0"/>
                  <wp:docPr id="41" name="Picture 41" descr="Image result for dom fats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Image result for dom fats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383" cy="1702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7" w:type="dxa"/>
          </w:tcPr>
          <w:p w:rsidR="00672AFE" w:rsidRDefault="008552BB" w:rsidP="00672AFE">
            <w:r>
              <w:t>Tony Montana – Scarface</w:t>
            </w:r>
            <w:r>
              <w:br/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1809750" cy="2286000"/>
                  <wp:effectExtent l="0" t="0" r="0" b="0"/>
                  <wp:docPr id="42" name="Picture 42" descr="Image result for tony montana scarfa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age result for tony montana scarfa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D4495" w:rsidRDefault="004D4495"/>
    <w:sectPr w:rsidR="004D4495" w:rsidSect="00C33A83">
      <w:headerReference w:type="default" r:id="rId62"/>
      <w:footerReference w:type="default" r:id="rId6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0DBD" w:rsidRDefault="00F30DBD" w:rsidP="00C33A83">
      <w:pPr>
        <w:spacing w:after="0" w:line="240" w:lineRule="auto"/>
      </w:pPr>
      <w:r>
        <w:separator/>
      </w:r>
    </w:p>
  </w:endnote>
  <w:endnote w:type="continuationSeparator" w:id="0">
    <w:p w:rsidR="00F30DBD" w:rsidRDefault="00F30DBD" w:rsidP="00C33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0DBD" w:rsidRDefault="00F30DBD">
    <w:pPr>
      <w:pStyle w:val="Footer"/>
    </w:pPr>
    <w:r>
      <w:t xml:space="preserve">Research and add at least three examples of the particular movie archetypes into the boxes above.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0DBD" w:rsidRDefault="00F30DBD" w:rsidP="00C33A83">
      <w:pPr>
        <w:spacing w:after="0" w:line="240" w:lineRule="auto"/>
      </w:pPr>
      <w:r>
        <w:separator/>
      </w:r>
    </w:p>
  </w:footnote>
  <w:footnote w:type="continuationSeparator" w:id="0">
    <w:p w:rsidR="00F30DBD" w:rsidRDefault="00F30DBD" w:rsidP="00C33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0DBD" w:rsidRPr="00C33A83" w:rsidRDefault="00F30DBD">
    <w:pPr>
      <w:pStyle w:val="Header"/>
      <w:rPr>
        <w:sz w:val="56"/>
        <w:szCs w:val="56"/>
      </w:rPr>
    </w:pPr>
    <w:r w:rsidRPr="00C33A83">
      <w:rPr>
        <w:b/>
        <w:bCs/>
        <w:sz w:val="56"/>
        <w:szCs w:val="56"/>
      </w:rPr>
      <w:t>Classic Movie Archetypes         AS Film &amp; Video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A83"/>
    <w:rsid w:val="0005532C"/>
    <w:rsid w:val="00072A62"/>
    <w:rsid w:val="000B2368"/>
    <w:rsid w:val="000C55F2"/>
    <w:rsid w:val="00146487"/>
    <w:rsid w:val="00155FDE"/>
    <w:rsid w:val="001F21B1"/>
    <w:rsid w:val="00217B67"/>
    <w:rsid w:val="00227E54"/>
    <w:rsid w:val="002864EE"/>
    <w:rsid w:val="0039554A"/>
    <w:rsid w:val="003A42B4"/>
    <w:rsid w:val="004D4495"/>
    <w:rsid w:val="00616677"/>
    <w:rsid w:val="006557D4"/>
    <w:rsid w:val="00672AFE"/>
    <w:rsid w:val="0075684F"/>
    <w:rsid w:val="008552BB"/>
    <w:rsid w:val="00940AEC"/>
    <w:rsid w:val="00AE2FEF"/>
    <w:rsid w:val="00C33A83"/>
    <w:rsid w:val="00C663AF"/>
    <w:rsid w:val="00C956E3"/>
    <w:rsid w:val="00CA4C4D"/>
    <w:rsid w:val="00CD7152"/>
    <w:rsid w:val="00E57F2F"/>
    <w:rsid w:val="00F16CC4"/>
    <w:rsid w:val="00F30DBD"/>
    <w:rsid w:val="00F9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D0563"/>
  <w15:chartTrackingRefBased/>
  <w15:docId w15:val="{72B7CA2E-C2AE-4A18-9635-6319FD4B2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44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C33A83"/>
    <w:pPr>
      <w:tabs>
        <w:tab w:val="decimal" w:pos="360"/>
      </w:tabs>
      <w:spacing w:after="200" w:line="276" w:lineRule="auto"/>
    </w:pPr>
    <w:rPr>
      <w:rFonts w:eastAsiaTheme="minorEastAsia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C33A83"/>
    <w:pPr>
      <w:spacing w:after="0" w:line="240" w:lineRule="auto"/>
    </w:pPr>
    <w:rPr>
      <w:rFonts w:eastAsiaTheme="minorEastAsia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33A83"/>
    <w:rPr>
      <w:rFonts w:eastAsiaTheme="minorEastAsia" w:cs="Times New Roman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C33A83"/>
    <w:rPr>
      <w:i/>
      <w:iCs/>
    </w:rPr>
  </w:style>
  <w:style w:type="table" w:styleId="LightShading-Accent1">
    <w:name w:val="Light Shading Accent 1"/>
    <w:basedOn w:val="TableNormal"/>
    <w:uiPriority w:val="60"/>
    <w:rsid w:val="00C33A83"/>
    <w:pPr>
      <w:spacing w:after="0" w:line="240" w:lineRule="auto"/>
    </w:pPr>
    <w:rPr>
      <w:rFonts w:eastAsiaTheme="minorEastAsia"/>
      <w:color w:val="2E74B5" w:themeColor="accent1" w:themeShade="BF"/>
      <w:lang w:val="en-US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List-Accent3">
    <w:name w:val="Light List Accent 3"/>
    <w:basedOn w:val="TableNormal"/>
    <w:uiPriority w:val="61"/>
    <w:rsid w:val="00C33A83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TableGrid">
    <w:name w:val="Table Grid"/>
    <w:basedOn w:val="TableNormal"/>
    <w:uiPriority w:val="39"/>
    <w:rsid w:val="00C33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3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A83"/>
  </w:style>
  <w:style w:type="paragraph" w:styleId="Footer">
    <w:name w:val="footer"/>
    <w:basedOn w:val="Normal"/>
    <w:link w:val="FooterChar"/>
    <w:uiPriority w:val="99"/>
    <w:unhideWhenUsed/>
    <w:rsid w:val="00C33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A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footer" Target="footer1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pn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C27C5E0C</Template>
  <TotalTime>168</TotalTime>
  <Pages>9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Exeter College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RATCLIFFE</dc:creator>
  <cp:keywords/>
  <dc:description/>
  <cp:lastModifiedBy>JAY RATCLIFFE</cp:lastModifiedBy>
  <cp:revision>17</cp:revision>
  <dcterms:created xsi:type="dcterms:W3CDTF">2018-11-26T15:45:00Z</dcterms:created>
  <dcterms:modified xsi:type="dcterms:W3CDTF">2019-04-23T08:24:00Z</dcterms:modified>
</cp:coreProperties>
</file>